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4B2" w:rsidRDefault="0010724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271C88" wp14:editId="6F7E6FEF">
                <wp:simplePos x="0" y="0"/>
                <wp:positionH relativeFrom="column">
                  <wp:posOffset>-742949</wp:posOffset>
                </wp:positionH>
                <wp:positionV relativeFrom="paragraph">
                  <wp:posOffset>-333375</wp:posOffset>
                </wp:positionV>
                <wp:extent cx="3409950" cy="42672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F32" w:rsidRDefault="00F96413" w:rsidP="002344B2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>Materials</w:t>
                            </w:r>
                          </w:p>
                          <w:p w:rsidR="00870AA3" w:rsidRDefault="00E4338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Acrylic</w:t>
                            </w:r>
                          </w:p>
                          <w:p w:rsidR="00E4338C" w:rsidRDefault="00E4338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Plywood</w:t>
                            </w:r>
                          </w:p>
                          <w:p w:rsidR="00E4338C" w:rsidRDefault="00E4338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MDF</w:t>
                            </w:r>
                          </w:p>
                          <w:p w:rsidR="00E4338C" w:rsidRDefault="00E4338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PCB</w:t>
                            </w:r>
                          </w:p>
                          <w:p w:rsidR="00997B62" w:rsidRDefault="00997B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Solder</w:t>
                            </w:r>
                          </w:p>
                          <w:p w:rsidR="00997B62" w:rsidRPr="00870AA3" w:rsidRDefault="00997B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AD427A" wp14:editId="3FDBEC0E">
                                  <wp:extent cx="1819275" cy="1193342"/>
                                  <wp:effectExtent l="0" t="0" r="0" b="6985"/>
                                  <wp:docPr id="37893" name="Picture 8" descr="http://img.tjskl.org.cn/nimg/3c/6f/e0f14af508cec185421a85e09e47-0x0-0/strong_style_color_b82220_melamine_strong_decorative_lamina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893" name="Picture 8" descr="http://img.tjskl.org.cn/nimg/3c/6f/e0f14af508cec185421a85e09e47-0x0-0/strong_style_color_b82220_melamine_strong_decorative_lamina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6130" cy="1204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71C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8.5pt;margin-top:-26.25pt;width:268.5pt;height:3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" fillcolor="white [3201]" strokeweight=".5pt">
                <v:textbox>
                  <w:txbxContent>
                    <w:p w:rsidR="003B7F32" w:rsidRDefault="00F96413" w:rsidP="002344B2">
                      <w:pPr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sz w:val="40"/>
                          <w:szCs w:val="40"/>
                          <w:u w:val="single"/>
                        </w:rPr>
                        <w:t>Materials</w:t>
                      </w:r>
                    </w:p>
                    <w:p w:rsidR="00870AA3" w:rsidRDefault="00E4338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Acrylic</w:t>
                      </w:r>
                    </w:p>
                    <w:p w:rsidR="00E4338C" w:rsidRDefault="00E4338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Plywood</w:t>
                      </w:r>
                    </w:p>
                    <w:p w:rsidR="00E4338C" w:rsidRDefault="00E4338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MDF</w:t>
                      </w:r>
                    </w:p>
                    <w:p w:rsidR="00E4338C" w:rsidRDefault="00E4338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PCB</w:t>
                      </w:r>
                    </w:p>
                    <w:p w:rsidR="00997B62" w:rsidRDefault="00997B6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Solder</w:t>
                      </w:r>
                    </w:p>
                    <w:p w:rsidR="00997B62" w:rsidRPr="00870AA3" w:rsidRDefault="00997B6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AD427A" wp14:editId="3FDBEC0E">
                            <wp:extent cx="1819275" cy="1193342"/>
                            <wp:effectExtent l="0" t="0" r="0" b="6985"/>
                            <wp:docPr id="37893" name="Picture 8" descr="http://img.tjskl.org.cn/nimg/3c/6f/e0f14af508cec185421a85e09e47-0x0-0/strong_style_color_b82220_melamine_strong_decorative_lamina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893" name="Picture 8" descr="http://img.tjskl.org.cn/nimg/3c/6f/e0f14af508cec185421a85e09e47-0x0-0/strong_style_color_b82220_melamine_strong_decorative_lamina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6130" cy="1204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7F8E6" wp14:editId="3F945490">
                <wp:simplePos x="0" y="0"/>
                <wp:positionH relativeFrom="column">
                  <wp:posOffset>6362700</wp:posOffset>
                </wp:positionH>
                <wp:positionV relativeFrom="paragraph">
                  <wp:posOffset>-285750</wp:posOffset>
                </wp:positionV>
                <wp:extent cx="3028950" cy="35718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571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7F32" w:rsidRDefault="003B7F32" w:rsidP="00934D03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34D03">
                              <w:rPr>
                                <w:sz w:val="40"/>
                                <w:szCs w:val="40"/>
                                <w:u w:val="single"/>
                              </w:rPr>
                              <w:t>ASSESSMENT</w:t>
                            </w:r>
                          </w:p>
                          <w:p w:rsidR="00F96413" w:rsidRDefault="00F96413" w:rsidP="00934D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Assessment Task 1: </w:t>
                            </w:r>
                            <w:r w:rsidR="002344B2">
                              <w:rPr>
                                <w:sz w:val="28"/>
                                <w:szCs w:val="28"/>
                              </w:rPr>
                              <w:t xml:space="preserve">I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will be assessed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on my understanding of box joints</w:t>
                            </w:r>
                          </w:p>
                          <w:p w:rsidR="00F96413" w:rsidRDefault="00F96413" w:rsidP="00934D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Assessment Task 2: I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will be assessed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on different levels of production where I should be able to pair products with the method used to manufacture them.</w:t>
                            </w:r>
                          </w:p>
                          <w:p w:rsidR="00F96413" w:rsidRDefault="007863C6" w:rsidP="00934D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Assessment Task 2: I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will be assessed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on the four most commonly used methods of manufacturing out of plastic.</w:t>
                            </w:r>
                          </w:p>
                          <w:p w:rsidR="00F96413" w:rsidRDefault="00F96413" w:rsidP="00934D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34D03" w:rsidRPr="00934D03" w:rsidRDefault="00F96413" w:rsidP="00934D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7F8E6" id="Text Box 5" o:spid="_x0000_s1027" type="#_x0000_t202" style="position:absolute;margin-left:501pt;margin-top:-22.5pt;width:238.5pt;height:281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" fillcolor="window" strokeweight=".5pt">
                <v:textbox>
                  <w:txbxContent>
                    <w:p w:rsidR="003B7F32" w:rsidRDefault="003B7F32" w:rsidP="00934D03">
                      <w:pPr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  <w:r w:rsidRPr="00934D03">
                        <w:rPr>
                          <w:sz w:val="40"/>
                          <w:szCs w:val="40"/>
                          <w:u w:val="single"/>
                        </w:rPr>
                        <w:t>ASSESSMENT</w:t>
                      </w:r>
                    </w:p>
                    <w:p w:rsidR="00F96413" w:rsidRDefault="00F96413" w:rsidP="00934D0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Assessment Task 1: </w:t>
                      </w:r>
                      <w:r w:rsidR="002344B2">
                        <w:rPr>
                          <w:sz w:val="28"/>
                          <w:szCs w:val="28"/>
                        </w:rPr>
                        <w:t xml:space="preserve">I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will be assessed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on my understanding of box joints</w:t>
                      </w:r>
                    </w:p>
                    <w:p w:rsidR="00F96413" w:rsidRDefault="00F96413" w:rsidP="00934D0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Assessment Task 2: I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will be assessed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on different levels of production where I should be able to pair products with the method used to manufacture them.</w:t>
                      </w:r>
                    </w:p>
                    <w:p w:rsidR="00F96413" w:rsidRDefault="007863C6" w:rsidP="00934D0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Assessment Task 2: I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will be assessed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on the four most commonly used methods of manufacturing out of plastic.</w:t>
                      </w:r>
                    </w:p>
                    <w:p w:rsidR="00F96413" w:rsidRDefault="00F96413" w:rsidP="00934D0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34D03" w:rsidRPr="00934D03" w:rsidRDefault="00F96413" w:rsidP="00934D0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344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-295275</wp:posOffset>
                </wp:positionV>
                <wp:extent cx="2981325" cy="19716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F32" w:rsidRPr="00F96413" w:rsidRDefault="00143D85" w:rsidP="003B7F32">
                            <w:pPr>
                              <w:jc w:val="center"/>
                              <w:rPr>
                                <w:sz w:val="40"/>
                                <w:szCs w:val="44"/>
                              </w:rPr>
                            </w:pPr>
                            <w:r w:rsidRPr="00F96413">
                              <w:rPr>
                                <w:sz w:val="40"/>
                                <w:szCs w:val="44"/>
                              </w:rPr>
                              <w:t>WHAT WILL I</w:t>
                            </w:r>
                            <w:r w:rsidR="00F96413" w:rsidRPr="00F96413">
                              <w:rPr>
                                <w:sz w:val="40"/>
                                <w:szCs w:val="44"/>
                              </w:rPr>
                              <w:t xml:space="preserve"> BE LEARNING ABOUT THIS </w:t>
                            </w:r>
                            <w:r w:rsidR="003B7F32" w:rsidRPr="00F96413">
                              <w:rPr>
                                <w:sz w:val="40"/>
                                <w:szCs w:val="44"/>
                              </w:rPr>
                              <w:t>TERM?</w:t>
                            </w:r>
                          </w:p>
                          <w:p w:rsidR="002344B2" w:rsidRPr="00997B62" w:rsidRDefault="00F96413" w:rsidP="00997B62">
                            <w:pPr>
                              <w:rPr>
                                <w:sz w:val="24"/>
                                <w:szCs w:val="44"/>
                              </w:rPr>
                            </w:pPr>
                            <w:r w:rsidRPr="00997B62">
                              <w:rPr>
                                <w:sz w:val="24"/>
                                <w:szCs w:val="44"/>
                              </w:rPr>
                              <w:t xml:space="preserve">Designing and </w:t>
                            </w:r>
                            <w:r w:rsidR="00997B62" w:rsidRPr="00997B62">
                              <w:rPr>
                                <w:sz w:val="24"/>
                                <w:szCs w:val="44"/>
                              </w:rPr>
                              <w:t xml:space="preserve">the use of </w:t>
                            </w:r>
                            <w:r w:rsidRPr="00997B62">
                              <w:rPr>
                                <w:sz w:val="24"/>
                                <w:szCs w:val="44"/>
                              </w:rPr>
                              <w:t>CAD/CAM</w:t>
                            </w:r>
                            <w:r w:rsidR="00997B62" w:rsidRPr="00997B62">
                              <w:rPr>
                                <w:sz w:val="24"/>
                                <w:szCs w:val="44"/>
                              </w:rPr>
                              <w:t xml:space="preserve"> in modelling and prototyping. I will also lear</w:t>
                            </w:r>
                            <w:r w:rsidR="00997B62">
                              <w:rPr>
                                <w:sz w:val="24"/>
                                <w:szCs w:val="44"/>
                              </w:rPr>
                              <w:t>ning about common</w:t>
                            </w:r>
                            <w:r w:rsidR="00997B62" w:rsidRPr="00997B62">
                              <w:rPr>
                                <w:sz w:val="24"/>
                                <w:szCs w:val="44"/>
                              </w:rPr>
                              <w:t xml:space="preserve"> materials used in </w:t>
                            </w:r>
                            <w:r w:rsidR="00997B62">
                              <w:rPr>
                                <w:sz w:val="24"/>
                                <w:szCs w:val="44"/>
                              </w:rPr>
                              <w:t xml:space="preserve">small-scale projects. </w:t>
                            </w:r>
                          </w:p>
                          <w:p w:rsidR="002344B2" w:rsidRPr="003B7F32" w:rsidRDefault="002344B2" w:rsidP="003B7F3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238.5pt;margin-top:-23.25pt;width:234.75pt;height:155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" fillcolor="white [3201]" strokeweight=".5pt">
                <v:textbox>
                  <w:txbxContent>
                    <w:p w:rsidR="003B7F32" w:rsidRPr="00F96413" w:rsidRDefault="00143D85" w:rsidP="003B7F32">
                      <w:pPr>
                        <w:jc w:val="center"/>
                        <w:rPr>
                          <w:sz w:val="40"/>
                          <w:szCs w:val="44"/>
                        </w:rPr>
                      </w:pPr>
                      <w:r w:rsidRPr="00F96413">
                        <w:rPr>
                          <w:sz w:val="40"/>
                          <w:szCs w:val="44"/>
                        </w:rPr>
                        <w:t>WHAT WILL I</w:t>
                      </w:r>
                      <w:r w:rsidR="00F96413" w:rsidRPr="00F96413">
                        <w:rPr>
                          <w:sz w:val="40"/>
                          <w:szCs w:val="44"/>
                        </w:rPr>
                        <w:t xml:space="preserve"> BE LEARNING ABOUT THIS </w:t>
                      </w:r>
                      <w:r w:rsidR="003B7F32" w:rsidRPr="00F96413">
                        <w:rPr>
                          <w:sz w:val="40"/>
                          <w:szCs w:val="44"/>
                        </w:rPr>
                        <w:t>TERM?</w:t>
                      </w:r>
                    </w:p>
                    <w:p w:rsidR="002344B2" w:rsidRPr="00997B62" w:rsidRDefault="00F96413" w:rsidP="00997B62">
                      <w:pPr>
                        <w:rPr>
                          <w:sz w:val="24"/>
                          <w:szCs w:val="44"/>
                        </w:rPr>
                      </w:pPr>
                      <w:r w:rsidRPr="00997B62">
                        <w:rPr>
                          <w:sz w:val="24"/>
                          <w:szCs w:val="44"/>
                        </w:rPr>
                        <w:t xml:space="preserve">Designing and </w:t>
                      </w:r>
                      <w:r w:rsidR="00997B62" w:rsidRPr="00997B62">
                        <w:rPr>
                          <w:sz w:val="24"/>
                          <w:szCs w:val="44"/>
                        </w:rPr>
                        <w:t xml:space="preserve">the use of </w:t>
                      </w:r>
                      <w:r w:rsidRPr="00997B62">
                        <w:rPr>
                          <w:sz w:val="24"/>
                          <w:szCs w:val="44"/>
                        </w:rPr>
                        <w:t>CAD/CAM</w:t>
                      </w:r>
                      <w:r w:rsidR="00997B62" w:rsidRPr="00997B62">
                        <w:rPr>
                          <w:sz w:val="24"/>
                          <w:szCs w:val="44"/>
                        </w:rPr>
                        <w:t xml:space="preserve"> in modelling and prototyping. I will also lear</w:t>
                      </w:r>
                      <w:r w:rsidR="00997B62">
                        <w:rPr>
                          <w:sz w:val="24"/>
                          <w:szCs w:val="44"/>
                        </w:rPr>
                        <w:t>ning about common</w:t>
                      </w:r>
                      <w:r w:rsidR="00997B62" w:rsidRPr="00997B62">
                        <w:rPr>
                          <w:sz w:val="24"/>
                          <w:szCs w:val="44"/>
                        </w:rPr>
                        <w:t xml:space="preserve"> materials used in </w:t>
                      </w:r>
                      <w:r w:rsidR="00997B62">
                        <w:rPr>
                          <w:sz w:val="24"/>
                          <w:szCs w:val="44"/>
                        </w:rPr>
                        <w:t xml:space="preserve">small-scale projects. </w:t>
                      </w:r>
                    </w:p>
                    <w:p w:rsidR="002344B2" w:rsidRPr="003B7F32" w:rsidRDefault="002344B2" w:rsidP="003B7F3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7F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FF0DD4" wp14:editId="61C27D04">
                <wp:simplePos x="0" y="0"/>
                <wp:positionH relativeFrom="column">
                  <wp:posOffset>6838950</wp:posOffset>
                </wp:positionH>
                <wp:positionV relativeFrom="paragraph">
                  <wp:posOffset>3514725</wp:posOffset>
                </wp:positionV>
                <wp:extent cx="2257425" cy="28479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84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7F32" w:rsidRPr="00252ECF" w:rsidRDefault="003B7F32" w:rsidP="003B7F32">
                            <w:pPr>
                              <w:rPr>
                                <w:sz w:val="32"/>
                                <w:szCs w:val="40"/>
                                <w:u w:val="single"/>
                              </w:rPr>
                            </w:pPr>
                            <w:r w:rsidRPr="00252ECF">
                              <w:rPr>
                                <w:sz w:val="32"/>
                                <w:szCs w:val="40"/>
                                <w:u w:val="single"/>
                              </w:rPr>
                              <w:t>KEY SKILLS</w:t>
                            </w:r>
                          </w:p>
                          <w:p w:rsidR="00870AA3" w:rsidRPr="00870AA3" w:rsidRDefault="00107242" w:rsidP="00870A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Analysis</w:t>
                            </w:r>
                          </w:p>
                          <w:p w:rsidR="00107242" w:rsidRDefault="00107242" w:rsidP="00870A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Research</w:t>
                            </w:r>
                          </w:p>
                          <w:p w:rsidR="00870AA3" w:rsidRDefault="00252ECF" w:rsidP="00252E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Modelling and prototyping</w:t>
                            </w:r>
                          </w:p>
                          <w:p w:rsidR="00252ECF" w:rsidRPr="00252ECF" w:rsidRDefault="00252ECF" w:rsidP="00252E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Problem solving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F0DD4" id="Text Box 7" o:spid="_x0000_s1029" type="#_x0000_t202" style="position:absolute;margin-left:538.5pt;margin-top:276.75pt;width:177.75pt;height:2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" fillcolor="window" strokeweight=".5pt">
                <v:textbox>
                  <w:txbxContent>
                    <w:p w:rsidR="003B7F32" w:rsidRPr="00252ECF" w:rsidRDefault="003B7F32" w:rsidP="003B7F32">
                      <w:pPr>
                        <w:rPr>
                          <w:sz w:val="32"/>
                          <w:szCs w:val="40"/>
                          <w:u w:val="single"/>
                        </w:rPr>
                      </w:pPr>
                      <w:r w:rsidRPr="00252ECF">
                        <w:rPr>
                          <w:sz w:val="32"/>
                          <w:szCs w:val="40"/>
                          <w:u w:val="single"/>
                        </w:rPr>
                        <w:t>KEY SKILLS</w:t>
                      </w:r>
                    </w:p>
                    <w:p w:rsidR="00870AA3" w:rsidRPr="00870AA3" w:rsidRDefault="00107242" w:rsidP="00870A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Analysis</w:t>
                      </w:r>
                    </w:p>
                    <w:p w:rsidR="00107242" w:rsidRDefault="00107242" w:rsidP="00870A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Research</w:t>
                      </w:r>
                    </w:p>
                    <w:p w:rsidR="00870AA3" w:rsidRDefault="00252ECF" w:rsidP="00252E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Modelling and prototyping</w:t>
                      </w:r>
                    </w:p>
                    <w:p w:rsidR="00252ECF" w:rsidRPr="00252ECF" w:rsidRDefault="00252ECF" w:rsidP="00252E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Problem solving </w:t>
                      </w:r>
                    </w:p>
                  </w:txbxContent>
                </v:textbox>
              </v:shape>
            </w:pict>
          </mc:Fallback>
        </mc:AlternateContent>
      </w:r>
      <w:r w:rsidR="003B7F32">
        <w:t>KEY</w:t>
      </w:r>
    </w:p>
    <w:p w:rsidR="002344B2" w:rsidRPr="002344B2" w:rsidRDefault="00252ECF" w:rsidP="002344B2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10160</wp:posOffset>
            </wp:positionV>
            <wp:extent cx="2313305" cy="1978025"/>
            <wp:effectExtent l="0" t="0" r="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4B2" w:rsidRPr="002344B2" w:rsidRDefault="002344B2" w:rsidP="002344B2"/>
    <w:p w:rsidR="002344B2" w:rsidRPr="002344B2" w:rsidRDefault="002344B2" w:rsidP="002344B2"/>
    <w:p w:rsidR="002344B2" w:rsidRPr="002344B2" w:rsidRDefault="002344B2" w:rsidP="002344B2"/>
    <w:p w:rsidR="002344B2" w:rsidRPr="002344B2" w:rsidRDefault="002344B2" w:rsidP="002344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2FE15" wp14:editId="0E1A6098">
                <wp:simplePos x="0" y="0"/>
                <wp:positionH relativeFrom="column">
                  <wp:posOffset>3038475</wp:posOffset>
                </wp:positionH>
                <wp:positionV relativeFrom="paragraph">
                  <wp:posOffset>156210</wp:posOffset>
                </wp:positionV>
                <wp:extent cx="3028950" cy="24288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428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70AA3" w:rsidRPr="00252ECF" w:rsidRDefault="003B7F32" w:rsidP="003B7F32">
                            <w:pPr>
                              <w:jc w:val="center"/>
                              <w:rPr>
                                <w:sz w:val="32"/>
                                <w:szCs w:val="40"/>
                                <w:u w:val="single"/>
                              </w:rPr>
                            </w:pPr>
                            <w:r w:rsidRPr="00252ECF">
                              <w:rPr>
                                <w:sz w:val="32"/>
                                <w:szCs w:val="40"/>
                                <w:u w:val="single"/>
                              </w:rPr>
                              <w:t>BRIEF SUMMARY OF UNIT</w:t>
                            </w:r>
                          </w:p>
                          <w:p w:rsidR="003B7F32" w:rsidRPr="00870AA3" w:rsidRDefault="002344B2" w:rsidP="00870A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 will be</w:t>
                            </w:r>
                            <w:r w:rsidR="00870AA3" w:rsidRPr="00870AA3">
                              <w:rPr>
                                <w:sz w:val="28"/>
                                <w:szCs w:val="28"/>
                              </w:rPr>
                              <w:t xml:space="preserve"> stud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ying</w:t>
                            </w:r>
                            <w:r w:rsidR="00870AA3" w:rsidRPr="00870AA3">
                              <w:rPr>
                                <w:sz w:val="28"/>
                                <w:szCs w:val="28"/>
                              </w:rPr>
                              <w:t xml:space="preserve"> the skills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 </w:t>
                            </w:r>
                            <w:r w:rsidR="00870AA3" w:rsidRPr="00870AA3">
                              <w:rPr>
                                <w:sz w:val="28"/>
                                <w:szCs w:val="28"/>
                              </w:rPr>
                              <w:t>need to be successful in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37783">
                              <w:rPr>
                                <w:sz w:val="28"/>
                                <w:szCs w:val="28"/>
                              </w:rPr>
                              <w:t xml:space="preserve">D&amp;T </w:t>
                            </w:r>
                            <w:r w:rsidR="00997B62">
                              <w:rPr>
                                <w:sz w:val="28"/>
                                <w:szCs w:val="28"/>
                              </w:rPr>
                              <w:t xml:space="preserve">through CAD/CAM, modelling and prototyping. I will also learn about soldering and </w:t>
                            </w:r>
                            <w:r w:rsidR="00F93E0F">
                              <w:rPr>
                                <w:sz w:val="28"/>
                                <w:szCs w:val="28"/>
                              </w:rPr>
                              <w:t xml:space="preserve">some of the key components used in electronic circuits and their function.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FE15" id="Text Box 2" o:spid="_x0000_s1030" type="#_x0000_t202" style="position:absolute;margin-left:239.25pt;margin-top:12.3pt;width:238.5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" fillcolor="window" strokeweight=".5pt">
                <v:textbox>
                  <w:txbxContent>
                    <w:p w:rsidR="00870AA3" w:rsidRPr="00252ECF" w:rsidRDefault="003B7F32" w:rsidP="003B7F32">
                      <w:pPr>
                        <w:jc w:val="center"/>
                        <w:rPr>
                          <w:sz w:val="32"/>
                          <w:szCs w:val="40"/>
                          <w:u w:val="single"/>
                        </w:rPr>
                      </w:pPr>
                      <w:r w:rsidRPr="00252ECF">
                        <w:rPr>
                          <w:sz w:val="32"/>
                          <w:szCs w:val="40"/>
                          <w:u w:val="single"/>
                        </w:rPr>
                        <w:t>BRIEF SUMMARY OF UNIT</w:t>
                      </w:r>
                    </w:p>
                    <w:p w:rsidR="003B7F32" w:rsidRPr="00870AA3" w:rsidRDefault="002344B2" w:rsidP="00870A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 will be</w:t>
                      </w:r>
                      <w:r w:rsidR="00870AA3" w:rsidRPr="00870AA3">
                        <w:rPr>
                          <w:sz w:val="28"/>
                          <w:szCs w:val="28"/>
                        </w:rPr>
                        <w:t xml:space="preserve"> stud</w:t>
                      </w:r>
                      <w:r>
                        <w:rPr>
                          <w:sz w:val="28"/>
                          <w:szCs w:val="28"/>
                        </w:rPr>
                        <w:t>ying</w:t>
                      </w:r>
                      <w:r w:rsidR="00870AA3" w:rsidRPr="00870AA3">
                        <w:rPr>
                          <w:sz w:val="28"/>
                          <w:szCs w:val="28"/>
                        </w:rPr>
                        <w:t xml:space="preserve"> the skills </w:t>
                      </w:r>
                      <w:r>
                        <w:rPr>
                          <w:sz w:val="28"/>
                          <w:szCs w:val="28"/>
                        </w:rPr>
                        <w:t xml:space="preserve">I </w:t>
                      </w:r>
                      <w:r w:rsidR="00870AA3" w:rsidRPr="00870AA3">
                        <w:rPr>
                          <w:sz w:val="28"/>
                          <w:szCs w:val="28"/>
                        </w:rPr>
                        <w:t>need to be successful in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37783">
                        <w:rPr>
                          <w:sz w:val="28"/>
                          <w:szCs w:val="28"/>
                        </w:rPr>
                        <w:t xml:space="preserve">D&amp;T </w:t>
                      </w:r>
                      <w:r w:rsidR="00997B62">
                        <w:rPr>
                          <w:sz w:val="28"/>
                          <w:szCs w:val="28"/>
                        </w:rPr>
                        <w:t xml:space="preserve">through CAD/CAM, modelling and prototyping. I will also learn about soldering and </w:t>
                      </w:r>
                      <w:r w:rsidR="00F93E0F">
                        <w:rPr>
                          <w:sz w:val="28"/>
                          <w:szCs w:val="28"/>
                        </w:rPr>
                        <w:t xml:space="preserve">some of the key components used in electronic circuits and their function.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344B2" w:rsidRPr="002344B2" w:rsidRDefault="002344B2" w:rsidP="002344B2"/>
    <w:p w:rsidR="002344B2" w:rsidRPr="002344B2" w:rsidRDefault="002344B2" w:rsidP="002344B2"/>
    <w:p w:rsidR="002344B2" w:rsidRPr="002344B2" w:rsidRDefault="002344B2" w:rsidP="002344B2"/>
    <w:p w:rsidR="002344B2" w:rsidRPr="002344B2" w:rsidRDefault="002344B2" w:rsidP="002344B2"/>
    <w:p w:rsidR="002344B2" w:rsidRPr="002344B2" w:rsidRDefault="002344B2" w:rsidP="002344B2"/>
    <w:p w:rsidR="002344B2" w:rsidRPr="002344B2" w:rsidRDefault="002344B2" w:rsidP="002344B2"/>
    <w:p w:rsidR="002344B2" w:rsidRPr="002344B2" w:rsidRDefault="00252ECF" w:rsidP="002344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F86F87" wp14:editId="69DB4C62">
                <wp:simplePos x="0" y="0"/>
                <wp:positionH relativeFrom="column">
                  <wp:posOffset>-790576</wp:posOffset>
                </wp:positionH>
                <wp:positionV relativeFrom="paragraph">
                  <wp:posOffset>142240</wp:posOffset>
                </wp:positionV>
                <wp:extent cx="3609975" cy="24479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7F32" w:rsidRPr="00252ECF" w:rsidRDefault="003B7F32" w:rsidP="00870AA3">
                            <w:pPr>
                              <w:jc w:val="center"/>
                              <w:rPr>
                                <w:sz w:val="32"/>
                                <w:szCs w:val="40"/>
                                <w:u w:val="single"/>
                              </w:rPr>
                            </w:pPr>
                            <w:r w:rsidRPr="00252ECF">
                              <w:rPr>
                                <w:sz w:val="32"/>
                                <w:szCs w:val="40"/>
                                <w:u w:val="single"/>
                              </w:rPr>
                              <w:t>KEY DEFINITIONS</w:t>
                            </w:r>
                          </w:p>
                          <w:p w:rsidR="00870AA3" w:rsidRPr="00252ECF" w:rsidRDefault="00107242" w:rsidP="00252E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252ECF">
                              <w:rPr>
                                <w:sz w:val="24"/>
                                <w:szCs w:val="28"/>
                                <w:u w:val="single"/>
                              </w:rPr>
                              <w:t>Softwood</w:t>
                            </w:r>
                            <w:r w:rsidR="00870AA3" w:rsidRPr="00252ECF">
                              <w:rPr>
                                <w:sz w:val="24"/>
                                <w:szCs w:val="28"/>
                                <w:u w:val="single"/>
                              </w:rPr>
                              <w:t xml:space="preserve"> - </w:t>
                            </w:r>
                            <w:r w:rsidR="00252ECF" w:rsidRPr="00252ECF">
                              <w:rPr>
                                <w:sz w:val="24"/>
                                <w:szCs w:val="28"/>
                              </w:rPr>
                              <w:t xml:space="preserve">Softwood is the wood from trees such as pines, which grow quickly and </w:t>
                            </w:r>
                            <w:proofErr w:type="gramStart"/>
                            <w:r w:rsidR="00252ECF" w:rsidRPr="00252ECF">
                              <w:rPr>
                                <w:sz w:val="24"/>
                                <w:szCs w:val="28"/>
                              </w:rPr>
                              <w:t>can be cut</w:t>
                            </w:r>
                            <w:proofErr w:type="gramEnd"/>
                            <w:r w:rsidR="00252ECF" w:rsidRPr="00252ECF">
                              <w:rPr>
                                <w:sz w:val="24"/>
                                <w:szCs w:val="28"/>
                              </w:rPr>
                              <w:t xml:space="preserve"> easily.</w:t>
                            </w:r>
                          </w:p>
                          <w:p w:rsidR="00870AA3" w:rsidRPr="00252ECF" w:rsidRDefault="00107242" w:rsidP="00252E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252ECF">
                              <w:rPr>
                                <w:sz w:val="24"/>
                                <w:szCs w:val="28"/>
                                <w:u w:val="single"/>
                              </w:rPr>
                              <w:t>Hardwood</w:t>
                            </w:r>
                            <w:r w:rsidR="00870AA3" w:rsidRPr="00252ECF">
                              <w:rPr>
                                <w:sz w:val="24"/>
                                <w:szCs w:val="28"/>
                                <w:u w:val="single"/>
                              </w:rPr>
                              <w:t>–</w:t>
                            </w:r>
                            <w:r w:rsidR="00252ECF" w:rsidRPr="00252ECF">
                              <w:rPr>
                                <w:sz w:val="24"/>
                                <w:szCs w:val="28"/>
                              </w:rPr>
                              <w:t>Hardwood is wood such as oak, teak, and mahogany, which is very strong and hard.</w:t>
                            </w:r>
                            <w:r w:rsidR="00252ECF">
                              <w:rPr>
                                <w:sz w:val="24"/>
                                <w:szCs w:val="28"/>
                              </w:rPr>
                              <w:t xml:space="preserve"> Tends to be deciduous and slow growing.</w:t>
                            </w:r>
                          </w:p>
                          <w:p w:rsidR="00870AA3" w:rsidRPr="00252ECF" w:rsidRDefault="00107242" w:rsidP="00870A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252ECF">
                              <w:rPr>
                                <w:sz w:val="24"/>
                                <w:szCs w:val="28"/>
                                <w:u w:val="single"/>
                              </w:rPr>
                              <w:t>CAD/CAM</w:t>
                            </w:r>
                            <w:r w:rsidR="00870AA3" w:rsidRPr="00252ECF">
                              <w:rPr>
                                <w:sz w:val="24"/>
                                <w:szCs w:val="28"/>
                                <w:u w:val="single"/>
                              </w:rPr>
                              <w:t xml:space="preserve">– </w:t>
                            </w:r>
                            <w:r w:rsidR="00252ECF">
                              <w:rPr>
                                <w:sz w:val="24"/>
                                <w:szCs w:val="28"/>
                              </w:rPr>
                              <w:t>Computer aided design/computer aided manufacture.</w:t>
                            </w:r>
                          </w:p>
                          <w:p w:rsidR="003B7F32" w:rsidRPr="00252ECF" w:rsidRDefault="003B7F32" w:rsidP="003B7F32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86F87" id="Text Box 3" o:spid="_x0000_s1031" type="#_x0000_t202" style="position:absolute;margin-left:-62.25pt;margin-top:11.2pt;width:284.25pt;height:19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" fillcolor="window" strokeweight=".5pt">
                <v:textbox>
                  <w:txbxContent>
                    <w:p w:rsidR="003B7F32" w:rsidRPr="00252ECF" w:rsidRDefault="003B7F32" w:rsidP="00870AA3">
                      <w:pPr>
                        <w:jc w:val="center"/>
                        <w:rPr>
                          <w:sz w:val="32"/>
                          <w:szCs w:val="40"/>
                          <w:u w:val="single"/>
                        </w:rPr>
                      </w:pPr>
                      <w:r w:rsidRPr="00252ECF">
                        <w:rPr>
                          <w:sz w:val="32"/>
                          <w:szCs w:val="40"/>
                          <w:u w:val="single"/>
                        </w:rPr>
                        <w:t>KEY DEFINITIONS</w:t>
                      </w:r>
                    </w:p>
                    <w:p w:rsidR="00870AA3" w:rsidRPr="00252ECF" w:rsidRDefault="00107242" w:rsidP="00252E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8"/>
                          <w:u w:val="single"/>
                        </w:rPr>
                      </w:pPr>
                      <w:r w:rsidRPr="00252ECF">
                        <w:rPr>
                          <w:sz w:val="24"/>
                          <w:szCs w:val="28"/>
                          <w:u w:val="single"/>
                        </w:rPr>
                        <w:t>Softwood</w:t>
                      </w:r>
                      <w:r w:rsidR="00870AA3" w:rsidRPr="00252ECF">
                        <w:rPr>
                          <w:sz w:val="24"/>
                          <w:szCs w:val="28"/>
                          <w:u w:val="single"/>
                        </w:rPr>
                        <w:t xml:space="preserve"> - </w:t>
                      </w:r>
                      <w:r w:rsidR="00252ECF" w:rsidRPr="00252ECF">
                        <w:rPr>
                          <w:sz w:val="24"/>
                          <w:szCs w:val="28"/>
                        </w:rPr>
                        <w:t xml:space="preserve">Softwood is the wood from trees such as pines, which grow quickly and </w:t>
                      </w:r>
                      <w:proofErr w:type="gramStart"/>
                      <w:r w:rsidR="00252ECF" w:rsidRPr="00252ECF">
                        <w:rPr>
                          <w:sz w:val="24"/>
                          <w:szCs w:val="28"/>
                        </w:rPr>
                        <w:t>can be cut</w:t>
                      </w:r>
                      <w:proofErr w:type="gramEnd"/>
                      <w:r w:rsidR="00252ECF" w:rsidRPr="00252ECF">
                        <w:rPr>
                          <w:sz w:val="24"/>
                          <w:szCs w:val="28"/>
                        </w:rPr>
                        <w:t xml:space="preserve"> easily.</w:t>
                      </w:r>
                    </w:p>
                    <w:p w:rsidR="00870AA3" w:rsidRPr="00252ECF" w:rsidRDefault="00107242" w:rsidP="00252E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8"/>
                          <w:u w:val="single"/>
                        </w:rPr>
                      </w:pPr>
                      <w:r w:rsidRPr="00252ECF">
                        <w:rPr>
                          <w:sz w:val="24"/>
                          <w:szCs w:val="28"/>
                          <w:u w:val="single"/>
                        </w:rPr>
                        <w:t>Hardwood</w:t>
                      </w:r>
                      <w:r w:rsidR="00870AA3" w:rsidRPr="00252ECF">
                        <w:rPr>
                          <w:sz w:val="24"/>
                          <w:szCs w:val="28"/>
                          <w:u w:val="single"/>
                        </w:rPr>
                        <w:t>–</w:t>
                      </w:r>
                      <w:r w:rsidR="00252ECF" w:rsidRPr="00252ECF">
                        <w:rPr>
                          <w:sz w:val="24"/>
                          <w:szCs w:val="28"/>
                        </w:rPr>
                        <w:t>Hardwood is wood such as oak, teak, and mahogany, which is very strong and hard.</w:t>
                      </w:r>
                      <w:r w:rsidR="00252ECF">
                        <w:rPr>
                          <w:sz w:val="24"/>
                          <w:szCs w:val="28"/>
                        </w:rPr>
                        <w:t xml:space="preserve"> Tends to be deciduous and slow growing.</w:t>
                      </w:r>
                    </w:p>
                    <w:p w:rsidR="00870AA3" w:rsidRPr="00252ECF" w:rsidRDefault="00107242" w:rsidP="00870A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8"/>
                          <w:u w:val="single"/>
                        </w:rPr>
                      </w:pPr>
                      <w:r w:rsidRPr="00252ECF">
                        <w:rPr>
                          <w:sz w:val="24"/>
                          <w:szCs w:val="28"/>
                          <w:u w:val="single"/>
                        </w:rPr>
                        <w:t>CAD/CAM</w:t>
                      </w:r>
                      <w:r w:rsidR="00870AA3" w:rsidRPr="00252ECF">
                        <w:rPr>
                          <w:sz w:val="24"/>
                          <w:szCs w:val="28"/>
                          <w:u w:val="single"/>
                        </w:rPr>
                        <w:t xml:space="preserve">– </w:t>
                      </w:r>
                      <w:r w:rsidR="00252ECF">
                        <w:rPr>
                          <w:sz w:val="24"/>
                          <w:szCs w:val="28"/>
                        </w:rPr>
                        <w:t>Computer aided design/computer aided manufacture.</w:t>
                      </w:r>
                    </w:p>
                    <w:p w:rsidR="003B7F32" w:rsidRPr="00252ECF" w:rsidRDefault="003B7F32" w:rsidP="003B7F32">
                      <w:pPr>
                        <w:rPr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3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418465</wp:posOffset>
                </wp:positionV>
                <wp:extent cx="3571875" cy="20859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3D85" w:rsidRDefault="00252ECF">
                            <w:r w:rsidRPr="00252ECF">
                              <w:drawing>
                                <wp:inline distT="0" distB="0" distL="0" distR="0">
                                  <wp:extent cx="3208020" cy="19812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411" cy="1991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225pt;margin-top:32.95pt;width:281.25pt;height:16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" fillcolor="white [3201]" strokeweight=".5pt">
                <v:textbox>
                  <w:txbxContent>
                    <w:p w:rsidR="00143D85" w:rsidRDefault="00252ECF">
                      <w:r w:rsidRPr="00252ECF">
                        <w:drawing>
                          <wp:inline distT="0" distB="0" distL="0" distR="0">
                            <wp:extent cx="3208020" cy="19812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5411" cy="1991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44B2">
        <w:br w:type="textWrapping" w:clear="all"/>
      </w:r>
    </w:p>
    <w:p w:rsidR="002344B2" w:rsidRDefault="00143D85" w:rsidP="00143D85">
      <w:pPr>
        <w:tabs>
          <w:tab w:val="left" w:pos="5145"/>
        </w:tabs>
      </w:pPr>
      <w:r>
        <w:tab/>
      </w:r>
    </w:p>
    <w:p w:rsidR="00B452D6" w:rsidRPr="002344B2" w:rsidRDefault="002344B2" w:rsidP="002344B2">
      <w:pPr>
        <w:tabs>
          <w:tab w:val="left" w:pos="5205"/>
        </w:tabs>
      </w:pPr>
      <w:r>
        <w:tab/>
      </w:r>
    </w:p>
    <w:sectPr w:rsidR="00B452D6" w:rsidRPr="002344B2" w:rsidSect="003B7F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2F6E"/>
    <w:multiLevelType w:val="hybridMultilevel"/>
    <w:tmpl w:val="BAA49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A5C70"/>
    <w:multiLevelType w:val="hybridMultilevel"/>
    <w:tmpl w:val="E1341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F32"/>
    <w:rsid w:val="00107242"/>
    <w:rsid w:val="00143D85"/>
    <w:rsid w:val="002344B2"/>
    <w:rsid w:val="002476C8"/>
    <w:rsid w:val="00252ECF"/>
    <w:rsid w:val="003B7F32"/>
    <w:rsid w:val="007863C6"/>
    <w:rsid w:val="00870AA3"/>
    <w:rsid w:val="00934D03"/>
    <w:rsid w:val="00997B62"/>
    <w:rsid w:val="00A37783"/>
    <w:rsid w:val="00B452D6"/>
    <w:rsid w:val="00E4338C"/>
    <w:rsid w:val="00F93E0F"/>
    <w:rsid w:val="00F9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91263F7"/>
  <w15:docId w15:val="{80783288-C7EC-4D6E-B554-498907417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F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0AA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344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FE6D1-65BB-4A40-8517-C260A1D9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24ABCA4E</Template>
  <TotalTime>62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Hayden</dc:creator>
  <cp:lastModifiedBy>Mr Islam</cp:lastModifiedBy>
  <cp:revision>8</cp:revision>
  <dcterms:created xsi:type="dcterms:W3CDTF">2018-05-15T08:19:00Z</dcterms:created>
  <dcterms:modified xsi:type="dcterms:W3CDTF">2019-09-09T06:59:00Z</dcterms:modified>
</cp:coreProperties>
</file>